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angle="-90" method="linear sigma" focus="100%" type="gradient"/>
    </v:background>
  </w:background>
  <w:body>
    <w:tbl>
      <w:tblPr>
        <w:tblpPr w:leftFromText="180" w:rightFromText="180" w:vertAnchor="page" w:tblpY="348"/>
        <w:tblW w:w="503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3"/>
        <w:gridCol w:w="1674"/>
        <w:gridCol w:w="680"/>
        <w:gridCol w:w="635"/>
        <w:gridCol w:w="7789"/>
      </w:tblGrid>
      <w:tr w:rsidR="00682EC8" w:rsidTr="00227BAB">
        <w:trPr>
          <w:cantSplit/>
          <w:trHeight w:val="4440"/>
        </w:trPr>
        <w:tc>
          <w:tcPr>
            <w:tcW w:w="2486" w:type="dxa"/>
            <w:gridSpan w:val="2"/>
            <w:textDirection w:val="btLr"/>
          </w:tcPr>
          <w:p w:rsidR="00682EC8" w:rsidRPr="00CA2024" w:rsidRDefault="007E70C3" w:rsidP="00625E7C">
            <w:pPr>
              <w:pStyle w:val="Subtitle"/>
              <w:rPr>
                <w:color w:val="498CF1" w:themeColor="background2" w:themeShade="BF"/>
              </w:rPr>
            </w:pPr>
            <w:r w:rsidRPr="00CA2024">
              <w:rPr>
                <w:b/>
                <w:color w:val="498CF1" w:themeColor="background2" w:themeShade="BF"/>
                <w:sz w:val="28"/>
                <w:szCs w:val="28"/>
              </w:rPr>
              <w:t xml:space="preserve">LUGONGOLWENI </w:t>
            </w:r>
            <w:r w:rsidR="005E78F1" w:rsidRPr="00CA2024">
              <w:rPr>
                <w:b/>
                <w:color w:val="498CF1" w:themeColor="background2" w:themeShade="BF"/>
                <w:sz w:val="28"/>
                <w:szCs w:val="28"/>
              </w:rPr>
              <w:t>INKHUNDLA HOSTS</w:t>
            </w:r>
            <w:r w:rsidRPr="00CA2024">
              <w:rPr>
                <w:b/>
                <w:color w:val="498CF1" w:themeColor="background2" w:themeShade="BF"/>
                <w:sz w:val="28"/>
                <w:szCs w:val="28"/>
              </w:rPr>
              <w:t xml:space="preserve"> MINISTER OF SPORT</w:t>
            </w:r>
            <w:r w:rsidR="005E78F1" w:rsidRPr="00CA2024">
              <w:rPr>
                <w:b/>
                <w:color w:val="498CF1" w:themeColor="background2" w:themeShade="BF"/>
                <w:sz w:val="28"/>
                <w:szCs w:val="28"/>
              </w:rPr>
              <w:t xml:space="preserve"> CULTURE AND YOUTH AFFAIRS IN </w:t>
            </w:r>
            <w:r w:rsidR="00625E7C" w:rsidRPr="00CA2024">
              <w:rPr>
                <w:b/>
                <w:color w:val="498CF1" w:themeColor="background2" w:themeShade="BF"/>
                <w:sz w:val="28"/>
                <w:szCs w:val="28"/>
              </w:rPr>
              <w:t xml:space="preserve">an </w:t>
            </w:r>
            <w:r w:rsidR="005E78F1" w:rsidRPr="00CA2024">
              <w:rPr>
                <w:b/>
                <w:color w:val="498CF1" w:themeColor="background2" w:themeShade="BF"/>
                <w:sz w:val="28"/>
                <w:szCs w:val="28"/>
              </w:rPr>
              <w:t>EXCITING SHUKUMA</w:t>
            </w:r>
            <w:r w:rsidR="00625E7C" w:rsidRPr="00CA2024">
              <w:rPr>
                <w:b/>
                <w:color w:val="498CF1" w:themeColor="background2" w:themeShade="BF"/>
                <w:sz w:val="28"/>
                <w:szCs w:val="28"/>
              </w:rPr>
              <w:t xml:space="preserve"> eswatini activity.</w:t>
            </w:r>
          </w:p>
        </w:tc>
        <w:tc>
          <w:tcPr>
            <w:tcW w:w="9095" w:type="dxa"/>
            <w:gridSpan w:val="3"/>
            <w:vMerge w:val="restart"/>
            <w:vAlign w:val="center"/>
          </w:tcPr>
          <w:p w:rsidR="005E78F1" w:rsidRPr="005E78F1" w:rsidRDefault="00CA2024" w:rsidP="00CA2024">
            <w:pPr>
              <w:pStyle w:val="Image"/>
              <w:ind w:left="0"/>
              <w:jc w:val="center"/>
              <w:rPr>
                <w:b/>
                <w:color w:val="C00000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78F1">
              <w:rPr>
                <w:b/>
                <w:color w:val="C00000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2019</w:t>
            </w:r>
            <w:r>
              <w:rPr>
                <w:b/>
                <w:color w:val="C00000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78F1" w:rsidRPr="005E78F1">
              <w:rPr>
                <w:b/>
                <w:color w:val="C00000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FIRST SHUKUMA </w:t>
            </w:r>
            <w:r>
              <w:rPr>
                <w:b/>
                <w:color w:val="C00000"/>
                <w:sz w:val="52"/>
                <w:szCs w:val="5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ESWATINI </w:t>
            </w:r>
          </w:p>
          <w:p w:rsidR="00682EC8" w:rsidRDefault="009625E4" w:rsidP="002A64CA">
            <w:pPr>
              <w:pStyle w:val="Image"/>
              <w:jc w:val="right"/>
            </w:pPr>
            <w:r w:rsidRPr="000757BF">
              <w:rPr>
                <w:lang w:val="en-ZA" w:eastAsia="en-ZA"/>
              </w:rPr>
              <w:drawing>
                <wp:inline distT="0" distB="0" distL="0" distR="0" wp14:anchorId="5BE85564" wp14:editId="7B20D669">
                  <wp:extent cx="5487727" cy="3601085"/>
                  <wp:effectExtent l="0" t="0" r="0" b="0"/>
                  <wp:docPr id="2" name="Picture 2" descr="C:\Users\hp\Desktop\siteki\IMG_3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siteki\IMG_3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509" cy="363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E78F1">
              <w:rPr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7F49A5" wp14:editId="5B390BBE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152400</wp:posOffset>
                      </wp:positionV>
                      <wp:extent cx="6010275" cy="394398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F1" w:rsidRDefault="005E78F1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7F49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6.25pt;margin-top:12pt;width:473.25pt;height:310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ccAPoNwAAAAJAQAADwAAAAAAAAAAAAAAAAB8BAAAZHJzL2Rvd25yZXYu&#10;eG1sUEsFBgAAAAAEAAQA8wAAAIUFAAAAAA==&#10;" filled="f" stroked="f">
                      <v:textbox style="mso-fit-shape-to-text:t">
                        <w:txbxContent>
                          <w:p w:rsidR="005E78F1" w:rsidRDefault="005E78F1"/>
                        </w:txbxContent>
                      </v:textbox>
                    </v:shape>
                  </w:pict>
                </mc:Fallback>
              </mc:AlternateContent>
            </w:r>
            <w:r w:rsidR="00A57F4B">
              <w:rPr>
                <w:lang w:eastAsia="en-US"/>
              </w:rPr>
              <w:t xml:space="preserve">  </w:t>
            </w:r>
          </w:p>
        </w:tc>
      </w:tr>
      <w:tr w:rsidR="00682EC8" w:rsidTr="00227BAB">
        <w:trPr>
          <w:trHeight w:val="426"/>
        </w:trPr>
        <w:tc>
          <w:tcPr>
            <w:tcW w:w="813" w:type="dxa"/>
            <w:vAlign w:val="bottom"/>
          </w:tcPr>
          <w:p w:rsidR="00682EC8" w:rsidRPr="00CA2024" w:rsidRDefault="00682EC8" w:rsidP="002A64CA">
            <w:pPr>
              <w:pStyle w:val="NoSpacing"/>
              <w:rPr>
                <w:color w:val="498CF1" w:themeColor="background2" w:themeShade="BF"/>
              </w:rPr>
            </w:pPr>
          </w:p>
        </w:tc>
        <w:tc>
          <w:tcPr>
            <w:tcW w:w="1673" w:type="dxa"/>
            <w:vAlign w:val="bottom"/>
          </w:tcPr>
          <w:p w:rsidR="00682EC8" w:rsidRPr="00CA2024" w:rsidRDefault="00682EC8" w:rsidP="002A64CA">
            <w:pPr>
              <w:pStyle w:val="NoSpacing"/>
              <w:rPr>
                <w:color w:val="498CF1" w:themeColor="background2" w:themeShade="BF"/>
              </w:rPr>
            </w:pPr>
          </w:p>
        </w:tc>
        <w:tc>
          <w:tcPr>
            <w:tcW w:w="9095" w:type="dxa"/>
            <w:gridSpan w:val="3"/>
            <w:vMerge/>
            <w:vAlign w:val="bottom"/>
          </w:tcPr>
          <w:p w:rsidR="00682EC8" w:rsidRDefault="00682EC8" w:rsidP="002A64CA">
            <w:pPr>
              <w:pStyle w:val="NoSpacing"/>
            </w:pPr>
          </w:p>
        </w:tc>
      </w:tr>
      <w:tr w:rsidR="00682EC8" w:rsidRPr="00682EC8" w:rsidTr="00227BAB">
        <w:trPr>
          <w:trHeight w:val="64"/>
        </w:trPr>
        <w:tc>
          <w:tcPr>
            <w:tcW w:w="813" w:type="dxa"/>
            <w:shd w:val="clear" w:color="auto" w:fill="000000" w:themeFill="text1"/>
            <w:vAlign w:val="bottom"/>
          </w:tcPr>
          <w:p w:rsidR="00682EC8" w:rsidRPr="00682EC8" w:rsidRDefault="00682EC8" w:rsidP="002A64CA">
            <w:pPr>
              <w:pStyle w:val="NoSpacing"/>
              <w:rPr>
                <w:sz w:val="8"/>
              </w:rPr>
            </w:pPr>
          </w:p>
        </w:tc>
        <w:tc>
          <w:tcPr>
            <w:tcW w:w="1673" w:type="dxa"/>
            <w:vAlign w:val="bottom"/>
          </w:tcPr>
          <w:p w:rsidR="00682EC8" w:rsidRPr="00682EC8" w:rsidRDefault="00682EC8" w:rsidP="002A64CA">
            <w:pPr>
              <w:pStyle w:val="NoSpacing"/>
              <w:rPr>
                <w:sz w:val="8"/>
              </w:rPr>
            </w:pPr>
          </w:p>
        </w:tc>
        <w:tc>
          <w:tcPr>
            <w:tcW w:w="9095" w:type="dxa"/>
            <w:gridSpan w:val="3"/>
            <w:vMerge/>
            <w:vAlign w:val="bottom"/>
          </w:tcPr>
          <w:p w:rsidR="00682EC8" w:rsidRPr="00682EC8" w:rsidRDefault="00682EC8" w:rsidP="002A64CA">
            <w:pPr>
              <w:pStyle w:val="NoSpacing"/>
              <w:rPr>
                <w:sz w:val="8"/>
              </w:rPr>
            </w:pPr>
          </w:p>
        </w:tc>
      </w:tr>
      <w:tr w:rsidR="00682EC8" w:rsidTr="00227BAB">
        <w:trPr>
          <w:trHeight w:val="2996"/>
        </w:trPr>
        <w:tc>
          <w:tcPr>
            <w:tcW w:w="2486" w:type="dxa"/>
            <w:gridSpan w:val="2"/>
            <w:vAlign w:val="bottom"/>
          </w:tcPr>
          <w:p w:rsidR="00682EC8" w:rsidRPr="00F70BF4" w:rsidRDefault="00682EC8" w:rsidP="002A64CA">
            <w:pPr>
              <w:pStyle w:val="Heading1"/>
              <w:rPr>
                <w:sz w:val="36"/>
                <w:szCs w:val="36"/>
              </w:rPr>
            </w:pPr>
          </w:p>
        </w:tc>
        <w:tc>
          <w:tcPr>
            <w:tcW w:w="9095" w:type="dxa"/>
            <w:gridSpan w:val="3"/>
            <w:vMerge/>
            <w:vAlign w:val="bottom"/>
          </w:tcPr>
          <w:p w:rsidR="00682EC8" w:rsidRDefault="00682EC8" w:rsidP="002A64CA"/>
        </w:tc>
      </w:tr>
      <w:tr w:rsidR="00682EC8" w:rsidTr="00227BAB">
        <w:trPr>
          <w:trHeight w:val="5283"/>
        </w:trPr>
        <w:tc>
          <w:tcPr>
            <w:tcW w:w="3165" w:type="dxa"/>
            <w:gridSpan w:val="3"/>
          </w:tcPr>
          <w:p w:rsidR="00682EC8" w:rsidRPr="009625E4" w:rsidRDefault="00B97006" w:rsidP="002A64CA">
            <w:pPr>
              <w:pStyle w:val="TOC1"/>
            </w:pPr>
            <w:r w:rsidRPr="009625E4">
              <w:t>Page 1</w:t>
            </w:r>
          </w:p>
          <w:p w:rsidR="008D7EE5" w:rsidRPr="00AF6B92" w:rsidRDefault="008D7EE5" w:rsidP="002A64CA">
            <w:pPr>
              <w:pStyle w:val="TOC2"/>
            </w:pPr>
            <w:r w:rsidRPr="00AF6B92">
              <w:t xml:space="preserve">Updates on 2019 ‘s first  Shukuma </w:t>
            </w:r>
            <w:proofErr w:type="spellStart"/>
            <w:r w:rsidRPr="00AF6B92">
              <w:t>Ewastini</w:t>
            </w:r>
            <w:proofErr w:type="spellEnd"/>
            <w:r w:rsidRPr="00AF6B92">
              <w:t xml:space="preserve"> participation</w:t>
            </w:r>
            <w:r w:rsidR="00CA2024">
              <w:t>.</w:t>
            </w:r>
          </w:p>
          <w:p w:rsidR="00682EC8" w:rsidRDefault="00B97006" w:rsidP="002A64CA">
            <w:pPr>
              <w:pStyle w:val="TOC1"/>
            </w:pPr>
            <w:r>
              <w:t>Page 2</w:t>
            </w:r>
          </w:p>
          <w:p w:rsidR="00682EC8" w:rsidRPr="00FC2165" w:rsidRDefault="00AF6B92" w:rsidP="002A64CA">
            <w:pPr>
              <w:pStyle w:val="TOC2"/>
            </w:pPr>
            <w:r>
              <w:t>More activities during Shukuma event</w:t>
            </w:r>
            <w:r w:rsidR="00CA2024">
              <w:t>.</w:t>
            </w:r>
          </w:p>
          <w:p w:rsidR="00682EC8" w:rsidRDefault="00B97006" w:rsidP="002A64CA">
            <w:pPr>
              <w:pStyle w:val="TOC1"/>
            </w:pPr>
            <w:r>
              <w:t>Page 3</w:t>
            </w:r>
          </w:p>
          <w:p w:rsidR="00682EC8" w:rsidRDefault="00B97006" w:rsidP="002A64CA">
            <w:pPr>
              <w:pStyle w:val="TOC2"/>
            </w:pPr>
            <w:r>
              <w:t>Updates on upcoming 2019 National Sports Awards</w:t>
            </w:r>
            <w:r w:rsidR="00CA2024">
              <w:t>.</w:t>
            </w:r>
          </w:p>
        </w:tc>
        <w:tc>
          <w:tcPr>
            <w:tcW w:w="634" w:type="dxa"/>
          </w:tcPr>
          <w:p w:rsidR="00682EC8" w:rsidRDefault="00682EC8" w:rsidP="002A64CA"/>
        </w:tc>
        <w:tc>
          <w:tcPr>
            <w:tcW w:w="7781" w:type="dxa"/>
          </w:tcPr>
          <w:p w:rsidR="00682EC8" w:rsidRPr="00B06B7A" w:rsidRDefault="0069170D" w:rsidP="00B06B7A">
            <w:pPr>
              <w:pStyle w:val="Heading1"/>
              <w:rPr>
                <w:rFonts w:ascii="Tahoma" w:hAnsi="Tahoma" w:cs="Tahoma"/>
                <w:sz w:val="28"/>
                <w:szCs w:val="28"/>
              </w:rPr>
            </w:pPr>
            <w:r w:rsidRPr="00B06B7A">
              <w:rPr>
                <w:rFonts w:ascii="Tahoma" w:hAnsi="Tahoma" w:cs="Tahoma"/>
                <w:color w:val="C00000"/>
                <w:sz w:val="28"/>
                <w:szCs w:val="28"/>
              </w:rPr>
              <w:t>sHUKUMA ESWATINI INVADES LUBOMBO</w:t>
            </w:r>
          </w:p>
          <w:p w:rsidR="003D27B9" w:rsidRPr="00B06B7A" w:rsidRDefault="00CF31D6" w:rsidP="002A64CA">
            <w:pPr>
              <w:pStyle w:val="Heading2"/>
              <w:rPr>
                <w:rFonts w:ascii="Tahoma" w:hAnsi="Tahoma" w:cs="Tahoma"/>
                <w:b/>
                <w:caps w:val="0"/>
                <w:color w:val="072B62" w:themeColor="background2" w:themeShade="40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6B7A">
              <w:rPr>
                <w:rFonts w:ascii="Tahoma" w:hAnsi="Tahoma" w:cs="Tahoma"/>
                <w:b/>
                <w:caps w:val="0"/>
                <w:color w:val="072B62" w:themeColor="background2" w:themeShade="40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="00CE0F61" w:rsidRPr="00B06B7A">
              <w:rPr>
                <w:rFonts w:ascii="Tahoma" w:hAnsi="Tahoma" w:cs="Tahoma"/>
                <w:b/>
                <w:caps w:val="0"/>
                <w:color w:val="072B62" w:themeColor="background2" w:themeShade="40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healthy body is a healthy mind</w:t>
            </w:r>
            <w:r w:rsidRPr="00B06B7A">
              <w:rPr>
                <w:rFonts w:ascii="Tahoma" w:hAnsi="Tahoma" w:cs="Tahoma"/>
                <w:b/>
                <w:caps w:val="0"/>
                <w:color w:val="072B62" w:themeColor="background2" w:themeShade="40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  <w:p w:rsidR="00711D20" w:rsidRPr="002C549C" w:rsidRDefault="00CE0F61" w:rsidP="00CA2024">
            <w:pPr>
              <w:pStyle w:val="Heading2"/>
              <w:rPr>
                <w:b/>
                <w:caps w:val="0"/>
                <w:color w:val="072B62" w:themeColor="background2" w:themeShade="40"/>
                <w:spacing w:val="10"/>
                <w:szCs w:val="2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549C">
              <w:rPr>
                <w:color w:val="000000" w:themeColor="text1"/>
                <w:szCs w:val="22"/>
              </w:rPr>
              <w:t>Saturday the 23</w:t>
            </w:r>
            <w:r w:rsidRPr="002C549C">
              <w:rPr>
                <w:color w:val="000000" w:themeColor="text1"/>
                <w:szCs w:val="22"/>
                <w:vertAlign w:val="superscript"/>
              </w:rPr>
              <w:t>rd</w:t>
            </w:r>
            <w:r w:rsidRPr="002C549C">
              <w:rPr>
                <w:color w:val="000000" w:themeColor="text1"/>
                <w:szCs w:val="22"/>
              </w:rPr>
              <w:t xml:space="preserve"> of February 2019 Shukuma Eswatini </w:t>
            </w:r>
            <w:r w:rsidR="000E7486" w:rsidRPr="002C549C">
              <w:rPr>
                <w:color w:val="000000" w:themeColor="text1"/>
                <w:szCs w:val="22"/>
              </w:rPr>
              <w:t xml:space="preserve">invaded the </w:t>
            </w:r>
            <w:r w:rsidRPr="002C549C">
              <w:rPr>
                <w:color w:val="000000" w:themeColor="text1"/>
                <w:szCs w:val="22"/>
              </w:rPr>
              <w:t>Lugongolweni Ink</w:t>
            </w:r>
            <w:r w:rsidR="000E7486" w:rsidRPr="002C549C">
              <w:rPr>
                <w:color w:val="000000" w:themeColor="text1"/>
                <w:szCs w:val="22"/>
              </w:rPr>
              <w:t>h</w:t>
            </w:r>
            <w:r w:rsidRPr="002C549C">
              <w:rPr>
                <w:color w:val="000000" w:themeColor="text1"/>
                <w:szCs w:val="22"/>
              </w:rPr>
              <w:t>undla</w:t>
            </w:r>
            <w:r w:rsidR="000E7486" w:rsidRPr="002C549C">
              <w:rPr>
                <w:color w:val="000000" w:themeColor="text1"/>
                <w:szCs w:val="22"/>
              </w:rPr>
              <w:t xml:space="preserve"> in Siteki in the Lubombo Region</w:t>
            </w:r>
            <w:r w:rsidRPr="002C549C">
              <w:rPr>
                <w:color w:val="000000" w:themeColor="text1"/>
                <w:szCs w:val="22"/>
              </w:rPr>
              <w:t>.</w:t>
            </w:r>
            <w:r w:rsidR="0069170D" w:rsidRPr="002C549C">
              <w:rPr>
                <w:color w:val="000000" w:themeColor="text1"/>
                <w:szCs w:val="22"/>
              </w:rPr>
              <w:t xml:space="preserve"> </w:t>
            </w:r>
            <w:r w:rsidR="00711D20" w:rsidRPr="002C549C">
              <w:rPr>
                <w:color w:val="000000" w:themeColor="text1"/>
                <w:szCs w:val="22"/>
              </w:rPr>
              <w:t>This was the first Shukuma of 2019.</w:t>
            </w:r>
          </w:p>
          <w:p w:rsidR="000E7486" w:rsidRPr="002C549C" w:rsidRDefault="000E7486" w:rsidP="00CA2024">
            <w:pPr>
              <w:rPr>
                <w:color w:val="000000" w:themeColor="text1"/>
                <w:sz w:val="22"/>
                <w:szCs w:val="22"/>
              </w:rPr>
            </w:pPr>
            <w:r w:rsidRPr="002C549C">
              <w:rPr>
                <w:color w:val="000000" w:themeColor="text1"/>
                <w:sz w:val="22"/>
                <w:szCs w:val="22"/>
              </w:rPr>
              <w:t xml:space="preserve">Residents </w:t>
            </w:r>
            <w:r w:rsidR="00CE0F61" w:rsidRPr="002C549C">
              <w:rPr>
                <w:color w:val="000000" w:themeColor="text1"/>
                <w:sz w:val="22"/>
                <w:szCs w:val="22"/>
              </w:rPr>
              <w:t>came in their numbers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 for this special day, which was graced by the Minister of Sport, Culture and Youth Affairs Harris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Madze</w:t>
            </w:r>
            <w:proofErr w:type="spellEnd"/>
            <w:r w:rsidRPr="002C549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Bulunga</w:t>
            </w:r>
            <w:proofErr w:type="spellEnd"/>
            <w:r w:rsidR="00CE0F61" w:rsidRPr="002C549C">
              <w:rPr>
                <w:color w:val="000000" w:themeColor="text1"/>
                <w:sz w:val="22"/>
                <w:szCs w:val="22"/>
              </w:rPr>
              <w:t>.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 Over 300 people were part of the fun filled day .Amongst t</w:t>
            </w:r>
            <w:r w:rsidR="00CE0F61" w:rsidRPr="002C549C">
              <w:rPr>
                <w:color w:val="000000" w:themeColor="text1"/>
                <w:sz w:val="22"/>
                <w:szCs w:val="22"/>
              </w:rPr>
              <w:t xml:space="preserve">he 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enthusiastic participants were the likes of Principal Secretary Prince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Mlayeto</w:t>
            </w:r>
            <w:proofErr w:type="spellEnd"/>
            <w:r w:rsidRPr="002C549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Lugongolwen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>i</w:t>
            </w:r>
            <w:proofErr w:type="spellEnd"/>
            <w:r w:rsidR="00711D20" w:rsidRPr="002C549C">
              <w:rPr>
                <w:color w:val="000000" w:themeColor="text1"/>
                <w:sz w:val="22"/>
                <w:szCs w:val="22"/>
              </w:rPr>
              <w:t xml:space="preserve"> member 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of Parliament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Thethi</w:t>
            </w:r>
            <w:proofErr w:type="spellEnd"/>
            <w:r w:rsidRPr="002C549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Magongo</w:t>
            </w:r>
            <w:proofErr w:type="spellEnd"/>
            <w:r w:rsidRPr="002C549C">
              <w:rPr>
                <w:color w:val="000000" w:themeColor="text1"/>
                <w:sz w:val="22"/>
                <w:szCs w:val="22"/>
              </w:rPr>
              <w:t xml:space="preserve"> and Swaziland National Sport and Recreational Council (SNSRC) Chief Executive Officer (CEO) Darius </w:t>
            </w:r>
            <w:proofErr w:type="spellStart"/>
            <w:r w:rsidRPr="002C549C">
              <w:rPr>
                <w:color w:val="000000" w:themeColor="text1"/>
                <w:sz w:val="22"/>
                <w:szCs w:val="22"/>
              </w:rPr>
              <w:t>Dlomo</w:t>
            </w:r>
            <w:proofErr w:type="spellEnd"/>
            <w:r w:rsidRPr="002C549C">
              <w:rPr>
                <w:color w:val="000000" w:themeColor="text1"/>
                <w:sz w:val="22"/>
                <w:szCs w:val="22"/>
              </w:rPr>
              <w:t xml:space="preserve">. </w:t>
            </w:r>
          </w:p>
          <w:p w:rsidR="002A64CA" w:rsidRPr="005E78F1" w:rsidRDefault="000E7486" w:rsidP="00CA2024">
            <w:pPr>
              <w:rPr>
                <w:rFonts w:asciiTheme="majorHAnsi" w:hAnsiTheme="majorHAnsi"/>
                <w:color w:val="000000" w:themeColor="text1"/>
              </w:rPr>
            </w:pPr>
            <w:r w:rsidRPr="002C549C">
              <w:rPr>
                <w:color w:val="000000" w:themeColor="text1"/>
                <w:sz w:val="22"/>
                <w:szCs w:val="22"/>
              </w:rPr>
              <w:t>Marking the start of a</w:t>
            </w:r>
            <w:r w:rsidR="00CE0F61" w:rsidRPr="002C549C">
              <w:rPr>
                <w:color w:val="000000" w:themeColor="text1"/>
                <w:sz w:val="22"/>
                <w:szCs w:val="22"/>
              </w:rPr>
              <w:t>ctivities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 on the day was a </w:t>
            </w:r>
            <w:r w:rsidR="00CE0F61" w:rsidRPr="002C549C">
              <w:rPr>
                <w:color w:val="000000" w:themeColor="text1"/>
                <w:sz w:val="22"/>
                <w:szCs w:val="22"/>
              </w:rPr>
              <w:t xml:space="preserve">10km 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>walk,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 which started </w:t>
            </w:r>
            <w:r w:rsidR="00CE0F61" w:rsidRPr="002C549C">
              <w:rPr>
                <w:color w:val="000000" w:themeColor="text1"/>
                <w:sz w:val="22"/>
                <w:szCs w:val="22"/>
              </w:rPr>
              <w:t xml:space="preserve">from St. Boniface Primary School to </w:t>
            </w:r>
            <w:proofErr w:type="spellStart"/>
            <w:r w:rsidR="00025911" w:rsidRPr="002C549C">
              <w:rPr>
                <w:color w:val="000000" w:themeColor="text1"/>
                <w:sz w:val="22"/>
                <w:szCs w:val="22"/>
              </w:rPr>
              <w:t>Sitek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>i</w:t>
            </w:r>
            <w:proofErr w:type="spellEnd"/>
            <w:r w:rsidR="00711D20" w:rsidRPr="002C549C">
              <w:rPr>
                <w:color w:val="000000" w:themeColor="text1"/>
                <w:sz w:val="22"/>
                <w:szCs w:val="22"/>
              </w:rPr>
              <w:t xml:space="preserve"> Town and back. After the walk,</w:t>
            </w:r>
            <w:r w:rsidRPr="002C549C">
              <w:rPr>
                <w:color w:val="000000" w:themeColor="text1"/>
                <w:sz w:val="22"/>
                <w:szCs w:val="22"/>
              </w:rPr>
              <w:t xml:space="preserve"> Aerobics took 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 xml:space="preserve">center stage before the </w:t>
            </w:r>
            <w:r w:rsidR="00025911" w:rsidRPr="002C549C">
              <w:rPr>
                <w:color w:val="000000" w:themeColor="text1"/>
                <w:sz w:val="22"/>
                <w:szCs w:val="22"/>
              </w:rPr>
              <w:t xml:space="preserve">other Sporting 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 xml:space="preserve">activities that included Kids </w:t>
            </w:r>
            <w:r w:rsidR="00025911" w:rsidRPr="002C549C">
              <w:rPr>
                <w:color w:val="000000" w:themeColor="text1"/>
                <w:sz w:val="22"/>
                <w:szCs w:val="22"/>
              </w:rPr>
              <w:t xml:space="preserve">Athletics, Egg </w:t>
            </w:r>
            <w:r w:rsidR="00711D20" w:rsidRPr="002C549C">
              <w:rPr>
                <w:color w:val="000000" w:themeColor="text1"/>
                <w:sz w:val="22"/>
                <w:szCs w:val="22"/>
              </w:rPr>
              <w:t>and spoon race, Rope skipping, tug of war and other fun games.</w:t>
            </w:r>
          </w:p>
        </w:tc>
      </w:tr>
    </w:tbl>
    <w:p w:rsidR="00011B82" w:rsidRDefault="00011B82" w:rsidP="00682EC8">
      <w:pPr>
        <w:pStyle w:val="NoSpacing"/>
        <w:rPr>
          <w:sz w:val="16"/>
        </w:rPr>
      </w:pPr>
    </w:p>
    <w:p w:rsidR="009D040C" w:rsidRPr="00682EC8" w:rsidRDefault="009D040C" w:rsidP="00682EC8">
      <w:pPr>
        <w:pStyle w:val="NoSpacing"/>
        <w:rPr>
          <w:sz w:val="16"/>
        </w:rPr>
      </w:pPr>
    </w:p>
    <w:tbl>
      <w:tblPr>
        <w:tblpPr w:leftFromText="180" w:rightFromText="180" w:vertAnchor="text" w:horzAnchor="margin" w:tblpXSpec="right" w:tblpY="967"/>
        <w:tblW w:w="11068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14"/>
        <w:gridCol w:w="258"/>
        <w:gridCol w:w="5796"/>
      </w:tblGrid>
      <w:tr w:rsidR="009D040C" w:rsidTr="00FE0501">
        <w:trPr>
          <w:cantSplit/>
          <w:trHeight w:val="13142"/>
        </w:trPr>
        <w:tc>
          <w:tcPr>
            <w:tcW w:w="5014" w:type="dxa"/>
          </w:tcPr>
          <w:p w:rsidR="009D040C" w:rsidRPr="00362DE1" w:rsidRDefault="00227BAB" w:rsidP="00362DE1">
            <w:pPr>
              <w:pStyle w:val="Image"/>
              <w:ind w:left="0"/>
            </w:pPr>
            <w:r>
              <w:rPr>
                <w:lang w:val="en-ZA" w:eastAsia="en-Z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A6ACE3" wp14:editId="1C4357AF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5309235</wp:posOffset>
                      </wp:positionV>
                      <wp:extent cx="2573020" cy="45720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040C" w:rsidRPr="00B06B7A" w:rsidRDefault="00B06B7A" w:rsidP="009D040C">
                                  <w:pPr>
                                    <w:jc w:val="left"/>
                                    <w:rPr>
                                      <w:rFonts w:ascii="Tahoma" w:hAnsi="Tahoma" w:cs="Tahoma"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9D040C" w:rsidRPr="00B06B7A">
                                    <w:rPr>
                                      <w:rFonts w:ascii="Tahoma" w:hAnsi="Tahoma" w:cs="Tahoma"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  <w:t>gg racing was the children’s favorite fun game.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6ACE3" id="Rectangle 5" o:spid="_x0000_s1027" style="position:absolute;left:0;text-align:left;margin-left:23.95pt;margin-top:418.05pt;width:202.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" filled="f" stroked="f" strokeweight="1pt">
                      <v:textbox>
                        <w:txbxContent>
                          <w:p w:rsidR="009D040C" w:rsidRPr="00B06B7A" w:rsidRDefault="00B06B7A" w:rsidP="009D040C">
                            <w:pPr>
                              <w:jc w:val="left"/>
                              <w:rPr>
                                <w:rFonts w:ascii="Tahoma" w:hAnsi="Tahoma" w:cs="Tahoma"/>
                                <w:color w:val="072B62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72B62" w:themeColor="background2" w:themeShade="40"/>
                                <w:sz w:val="16"/>
                                <w:szCs w:val="16"/>
                              </w:rPr>
                              <w:t>E</w:t>
                            </w:r>
                            <w:r w:rsidR="009D040C" w:rsidRPr="00B06B7A">
                              <w:rPr>
                                <w:rFonts w:ascii="Tahoma" w:hAnsi="Tahoma" w:cs="Tahoma"/>
                                <w:color w:val="072B62" w:themeColor="background2" w:themeShade="40"/>
                                <w:sz w:val="16"/>
                                <w:szCs w:val="16"/>
                              </w:rPr>
                              <w:t>gg racing was the children’s favorite fun game.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02ED3">
              <w:rPr>
                <w:lang w:val="en-ZA" w:eastAsia="en-ZA"/>
              </w:rPr>
              <w:drawing>
                <wp:anchor distT="0" distB="0" distL="114300" distR="114300" simplePos="0" relativeHeight="251675648" behindDoc="1" locked="0" layoutInCell="1" allowOverlap="1" wp14:anchorId="5E879888" wp14:editId="12F38FF2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3418840</wp:posOffset>
                  </wp:positionV>
                  <wp:extent cx="2581275" cy="1720850"/>
                  <wp:effectExtent l="0" t="0" r="9525" b="0"/>
                  <wp:wrapTight wrapText="bothSides">
                    <wp:wrapPolygon edited="0">
                      <wp:start x="638" y="0"/>
                      <wp:lineTo x="0" y="478"/>
                      <wp:lineTo x="0" y="21042"/>
                      <wp:lineTo x="638" y="21281"/>
                      <wp:lineTo x="20883" y="21281"/>
                      <wp:lineTo x="21520" y="21042"/>
                      <wp:lineTo x="21520" y="478"/>
                      <wp:lineTo x="20883" y="0"/>
                      <wp:lineTo x="638" y="0"/>
                    </wp:wrapPolygon>
                  </wp:wrapTight>
                  <wp:docPr id="3" name="Picture 3" descr="C:\Users\compact\Desktop\Shukuma Siteki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act\Desktop\Shukuma Siteki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292">
              <w:rPr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E5F807" wp14:editId="2568F877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343535</wp:posOffset>
                      </wp:positionV>
                      <wp:extent cx="1828800" cy="297180"/>
                      <wp:effectExtent l="0" t="0" r="0" b="762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292" w:rsidRPr="00B06B7A" w:rsidRDefault="00827292">
                                  <w:pPr>
                                    <w:rPr>
                                      <w:b/>
                                      <w:color w:val="072B62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  <w:r w:rsidRPr="00B06B7A">
                                    <w:rPr>
                                      <w:b/>
                                      <w:color w:val="072B62" w:themeColor="background2" w:themeShade="40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="0070295E" w:rsidRPr="00B06B7A">
                                    <w:rPr>
                                      <w:b/>
                                      <w:color w:val="072B62" w:themeColor="background2" w:themeShade="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B06B7A">
                                    <w:rPr>
                                      <w:b/>
                                      <w:color w:val="072B62" w:themeColor="background2" w:themeShade="40"/>
                                      <w:sz w:val="28"/>
                                      <w:szCs w:val="28"/>
                                    </w:rPr>
                                    <w:t>KM WALK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5F807" id="Text Box 17" o:spid="_x0000_s1028" type="#_x0000_t202" style="position:absolute;left:0;text-align:left;margin-left:31.8pt;margin-top:27.05pt;width:2in;height:2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" filled="f" stroked="f" strokeweight=".5pt">
                      <v:textbox>
                        <w:txbxContent>
                          <w:p w:rsidR="00827292" w:rsidRPr="00B06B7A" w:rsidRDefault="00827292">
                            <w:pPr>
                              <w:rPr>
                                <w:b/>
                                <w:color w:val="072B62" w:themeColor="background2" w:themeShade="40"/>
                                <w:sz w:val="28"/>
                                <w:szCs w:val="28"/>
                              </w:rPr>
                            </w:pPr>
                            <w:r w:rsidRPr="00B06B7A">
                              <w:rPr>
                                <w:b/>
                                <w:color w:val="072B62" w:themeColor="background2" w:themeShade="40"/>
                                <w:sz w:val="28"/>
                                <w:szCs w:val="28"/>
                              </w:rPr>
                              <w:t>10</w:t>
                            </w:r>
                            <w:r w:rsidR="0070295E" w:rsidRPr="00B06B7A">
                              <w:rPr>
                                <w:b/>
                                <w:color w:val="072B62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6B7A">
                              <w:rPr>
                                <w:b/>
                                <w:color w:val="072B62" w:themeColor="background2" w:themeShade="40"/>
                                <w:sz w:val="28"/>
                                <w:szCs w:val="28"/>
                              </w:rPr>
                              <w:t>KM WALK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292">
              <w:rPr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10B17D" wp14:editId="6675F47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-890905</wp:posOffset>
                      </wp:positionV>
                      <wp:extent cx="5646420" cy="754380"/>
                      <wp:effectExtent l="0" t="0" r="0" b="762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46420" cy="754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292" w:rsidRPr="00362DE1" w:rsidRDefault="00827292" w:rsidP="00CA2024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 w:rsidRPr="00362DE1">
                                    <w:rPr>
                                      <w:b/>
                                      <w:color w:val="C00000"/>
                                      <w:sz w:val="44"/>
                                      <w:szCs w:val="44"/>
                                    </w:rPr>
                                    <w:t>EXCITING ACTIVITIES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10B17D" id="Text Box 15" o:spid="_x0000_s1029" type="#_x0000_t202" style="position:absolute;left:0;text-align:left;margin-left:39pt;margin-top:-70.15pt;width:444.6pt;height:59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" filled="f" stroked="f" strokeweight=".5pt">
                      <v:textbox>
                        <w:txbxContent>
                          <w:p w:rsidR="00827292" w:rsidRPr="00362DE1" w:rsidRDefault="00827292" w:rsidP="00CA2024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362DE1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EXCITING ACTIVITIES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292" w:rsidRPr="007E70C3">
              <w:rPr>
                <w:lang w:val="en-ZA" w:eastAsia="en-ZA"/>
              </w:rPr>
              <w:drawing>
                <wp:anchor distT="0" distB="0" distL="114300" distR="114300" simplePos="0" relativeHeight="251673600" behindDoc="1" locked="0" layoutInCell="1" allowOverlap="1" wp14:anchorId="5630037F" wp14:editId="0B02F48F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788670</wp:posOffset>
                  </wp:positionV>
                  <wp:extent cx="2743200" cy="1828800"/>
                  <wp:effectExtent l="0" t="0" r="0" b="0"/>
                  <wp:wrapTight wrapText="bothSides">
                    <wp:wrapPolygon edited="0">
                      <wp:start x="600" y="0"/>
                      <wp:lineTo x="0" y="450"/>
                      <wp:lineTo x="0" y="21150"/>
                      <wp:lineTo x="600" y="21375"/>
                      <wp:lineTo x="20850" y="21375"/>
                      <wp:lineTo x="21450" y="21150"/>
                      <wp:lineTo x="21450" y="450"/>
                      <wp:lineTo x="20850" y="0"/>
                      <wp:lineTo x="600" y="0"/>
                    </wp:wrapPolygon>
                  </wp:wrapTight>
                  <wp:docPr id="12" name="Picture 12" descr="C:\Users\compact\Desktop\Shukuma Siteki\IMG_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act\Desktop\Shukuma Siteki\IMG_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040C">
              <w:rPr>
                <w:lang w:val="en-ZA" w:eastAsia="en-ZA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B6CC820" wp14:editId="6746339D">
                      <wp:simplePos x="0" y="0"/>
                      <wp:positionH relativeFrom="column">
                        <wp:posOffset>272267</wp:posOffset>
                      </wp:positionH>
                      <wp:positionV relativeFrom="paragraph">
                        <wp:posOffset>2812415</wp:posOffset>
                      </wp:positionV>
                      <wp:extent cx="2573020" cy="4762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040C" w:rsidRPr="00B06B7A" w:rsidRDefault="0070295E" w:rsidP="00CA2024">
                                  <w:pPr>
                                    <w:jc w:val="left"/>
                                    <w:rPr>
                                      <w:rFonts w:ascii="Tahoma" w:hAnsi="Tahoma" w:cs="Tahoma"/>
                                      <w:b/>
                                      <w:color w:val="072B62" w:themeColor="background2" w:themeShade="40"/>
                                    </w:rPr>
                                  </w:pPr>
                                  <w:r w:rsidRPr="00B06B7A">
                                    <w:rPr>
                                      <w:rFonts w:ascii="Tahoma" w:hAnsi="Tahoma" w:cs="Tahoma"/>
                                      <w:b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  <w:t>“</w:t>
                                  </w:r>
                                  <w:r w:rsidR="009D040C" w:rsidRPr="00B06B7A">
                                    <w:rPr>
                                      <w:rFonts w:ascii="Tahoma" w:hAnsi="Tahoma" w:cs="Tahoma"/>
                                      <w:b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  <w:t>YOUR BODY CAN STAND ANYTHING. IT’S YOUR MIND YOU</w:t>
                                  </w:r>
                                  <w:r w:rsidR="009D040C" w:rsidRPr="00B06B7A">
                                    <w:rPr>
                                      <w:rFonts w:ascii="Tahoma" w:hAnsi="Tahoma" w:cs="Tahoma"/>
                                      <w:b/>
                                      <w:color w:val="072B62" w:themeColor="background2" w:themeShade="40"/>
                                    </w:rPr>
                                    <w:t xml:space="preserve"> </w:t>
                                  </w:r>
                                  <w:r w:rsidR="009D040C" w:rsidRPr="00B06B7A">
                                    <w:rPr>
                                      <w:rFonts w:ascii="Tahoma" w:hAnsi="Tahoma" w:cs="Tahoma"/>
                                      <w:b/>
                                      <w:color w:val="072B62" w:themeColor="background2" w:themeShade="40"/>
                                      <w:sz w:val="16"/>
                                      <w:szCs w:val="16"/>
                                    </w:rPr>
                                    <w:t>HAVE TO CONVINCE’’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CC820" id="Text Box 2" o:spid="_x0000_s1030" type="#_x0000_t202" style="position:absolute;left:0;text-align:left;margin-left:21.45pt;margin-top:221.45pt;width:202.6pt;height:3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" filled="f" stroked="f">
                      <v:textbox>
                        <w:txbxContent>
                          <w:p w:rsidR="009D040C" w:rsidRPr="00B06B7A" w:rsidRDefault="0070295E" w:rsidP="00CA2024">
                            <w:pPr>
                              <w:jc w:val="left"/>
                              <w:rPr>
                                <w:rFonts w:ascii="Tahoma" w:hAnsi="Tahoma" w:cs="Tahoma"/>
                                <w:b/>
                                <w:color w:val="072B62" w:themeColor="background2" w:themeShade="40"/>
                              </w:rPr>
                            </w:pPr>
                            <w:r w:rsidRPr="00B06B7A">
                              <w:rPr>
                                <w:rFonts w:ascii="Tahoma" w:hAnsi="Tahoma" w:cs="Tahoma"/>
                                <w:b/>
                                <w:color w:val="072B62" w:themeColor="background2" w:themeShade="40"/>
                                <w:sz w:val="16"/>
                                <w:szCs w:val="16"/>
                              </w:rPr>
                              <w:t>“</w:t>
                            </w:r>
                            <w:r w:rsidR="009D040C" w:rsidRPr="00B06B7A">
                              <w:rPr>
                                <w:rFonts w:ascii="Tahoma" w:hAnsi="Tahoma" w:cs="Tahoma"/>
                                <w:b/>
                                <w:color w:val="072B62" w:themeColor="background2" w:themeShade="40"/>
                                <w:sz w:val="16"/>
                                <w:szCs w:val="16"/>
                              </w:rPr>
                              <w:t>YOUR BODY CAN STAND ANYTHING. IT’S YOUR MIND YOU</w:t>
                            </w:r>
                            <w:r w:rsidR="009D040C" w:rsidRPr="00B06B7A">
                              <w:rPr>
                                <w:rFonts w:ascii="Tahoma" w:hAnsi="Tahoma" w:cs="Tahoma"/>
                                <w:b/>
                                <w:color w:val="072B62" w:themeColor="background2" w:themeShade="40"/>
                              </w:rPr>
                              <w:t xml:space="preserve"> </w:t>
                            </w:r>
                            <w:r w:rsidR="009D040C" w:rsidRPr="00B06B7A">
                              <w:rPr>
                                <w:rFonts w:ascii="Tahoma" w:hAnsi="Tahoma" w:cs="Tahoma"/>
                                <w:b/>
                                <w:color w:val="072B62" w:themeColor="background2" w:themeShade="40"/>
                                <w:sz w:val="16"/>
                                <w:szCs w:val="16"/>
                              </w:rPr>
                              <w:t>HAVE TO CONVINCE’’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1400D">
              <w:rPr>
                <w:lang w:val="en-ZA" w:eastAsia="en-ZA"/>
              </w:rPr>
              <w:drawing>
                <wp:anchor distT="0" distB="0" distL="114300" distR="114300" simplePos="0" relativeHeight="251678720" behindDoc="1" locked="0" layoutInCell="1" allowOverlap="1" wp14:anchorId="424EA0F8" wp14:editId="5D822F8C">
                  <wp:simplePos x="0" y="0"/>
                  <wp:positionH relativeFrom="column">
                    <wp:posOffset>81914</wp:posOffset>
                  </wp:positionH>
                  <wp:positionV relativeFrom="paragraph">
                    <wp:posOffset>5667375</wp:posOffset>
                  </wp:positionV>
                  <wp:extent cx="3029669" cy="2019300"/>
                  <wp:effectExtent l="0" t="0" r="0" b="0"/>
                  <wp:wrapTight wrapText="bothSides">
                    <wp:wrapPolygon edited="0">
                      <wp:start x="543" y="0"/>
                      <wp:lineTo x="0" y="408"/>
                      <wp:lineTo x="0" y="21192"/>
                      <wp:lineTo x="543" y="21396"/>
                      <wp:lineTo x="20916" y="21396"/>
                      <wp:lineTo x="21460" y="21192"/>
                      <wp:lineTo x="21460" y="408"/>
                      <wp:lineTo x="20916" y="0"/>
                      <wp:lineTo x="543" y="0"/>
                    </wp:wrapPolygon>
                  </wp:wrapTight>
                  <wp:docPr id="14" name="Picture 14" descr="C:\Users\compact\Desktop\Shukuma Siteki\IMG_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act\Desktop\Shukuma Siteki\IMG_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7" cy="2020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" w:type="dxa"/>
          </w:tcPr>
          <w:p w:rsidR="009D040C" w:rsidRDefault="009D040C" w:rsidP="00B72465">
            <w:pPr>
              <w:pStyle w:val="NoSpacing"/>
            </w:pPr>
          </w:p>
        </w:tc>
        <w:tc>
          <w:tcPr>
            <w:tcW w:w="5796" w:type="dxa"/>
          </w:tcPr>
          <w:p w:rsidR="009D040C" w:rsidRDefault="009D040C" w:rsidP="00B72465">
            <w:pPr>
              <w:pStyle w:val="Heading1"/>
              <w:rPr>
                <w:color w:val="072B62" w:themeColor="background2" w:themeShade="40"/>
                <w:sz w:val="28"/>
                <w:szCs w:val="28"/>
              </w:rPr>
            </w:pPr>
            <w:r>
              <w:rPr>
                <w:color w:val="072B62" w:themeColor="background2" w:themeShade="40"/>
                <w:sz w:val="28"/>
                <w:szCs w:val="28"/>
              </w:rPr>
              <w:t xml:space="preserve">                   </w:t>
            </w:r>
          </w:p>
          <w:p w:rsidR="0070295E" w:rsidRDefault="00827292" w:rsidP="00B72465">
            <w:pPr>
              <w:pStyle w:val="Heading1"/>
              <w:rPr>
                <w:color w:val="072B62" w:themeColor="background2" w:themeShade="40"/>
                <w:sz w:val="28"/>
                <w:szCs w:val="28"/>
              </w:rPr>
            </w:pPr>
            <w:r>
              <w:rPr>
                <w:color w:val="072B62" w:themeColor="background2" w:themeShade="40"/>
                <w:sz w:val="28"/>
                <w:szCs w:val="28"/>
              </w:rPr>
              <w:t xml:space="preserve">             </w:t>
            </w:r>
            <w:r w:rsidR="009D040C">
              <w:rPr>
                <w:color w:val="072B62" w:themeColor="background2" w:themeShade="40"/>
                <w:sz w:val="28"/>
                <w:szCs w:val="28"/>
              </w:rPr>
              <w:t xml:space="preserve">Tug of war  </w:t>
            </w:r>
          </w:p>
          <w:p w:rsidR="009D040C" w:rsidRPr="009F38B0" w:rsidRDefault="009F38B0" w:rsidP="00B72465">
            <w:pPr>
              <w:pStyle w:val="Heading1"/>
              <w:rPr>
                <w:color w:val="072B62" w:themeColor="background2" w:themeShade="40"/>
                <w:sz w:val="22"/>
                <w:szCs w:val="22"/>
              </w:rPr>
            </w:pPr>
            <w:r>
              <w:rPr>
                <w:noProof/>
                <w:color w:val="072B62" w:themeColor="background2" w:themeShade="40"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361950</wp:posOffset>
                      </wp:positionV>
                      <wp:extent cx="104775" cy="114300"/>
                      <wp:effectExtent l="19050" t="0" r="47625" b="38100"/>
                      <wp:wrapNone/>
                      <wp:docPr id="6" name="Down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C67D5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6" o:spid="_x0000_s1026" type="#_x0000_t67" style="position:absolute;margin-left:175.3pt;margin-top:28.5pt;width:8.2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" adj="11700" fillcolor="#4a66ac [3204]" strokecolor="#243255 [1604]" strokeweight="1pt"/>
                  </w:pict>
                </mc:Fallback>
              </mc:AlternateContent>
            </w:r>
            <w:r w:rsidR="009D040C">
              <w:rPr>
                <w:color w:val="072B62" w:themeColor="background2" w:themeShade="40"/>
                <w:sz w:val="28"/>
                <w:szCs w:val="28"/>
              </w:rPr>
              <w:t xml:space="preserve">              </w:t>
            </w:r>
            <w:r w:rsidR="0070295E" w:rsidRPr="00B06B7A">
              <w:rPr>
                <w:rFonts w:ascii="Tahoma" w:hAnsi="Tahoma" w:cs="Tahoma"/>
                <w:color w:val="072B62" w:themeColor="background2" w:themeShade="40"/>
                <w:sz w:val="16"/>
                <w:szCs w:val="16"/>
              </w:rPr>
              <w:t>MINISTER OF sport culture and youth affairs his honerable ha</w:t>
            </w:r>
            <w:r w:rsidRPr="00B06B7A">
              <w:rPr>
                <w:rFonts w:ascii="Tahoma" w:hAnsi="Tahoma" w:cs="Tahoma"/>
                <w:color w:val="072B62" w:themeColor="background2" w:themeShade="40"/>
                <w:sz w:val="16"/>
                <w:szCs w:val="16"/>
              </w:rPr>
              <w:t>rri</w:t>
            </w:r>
            <w:r w:rsidR="0070295E" w:rsidRPr="00B06B7A">
              <w:rPr>
                <w:rFonts w:ascii="Tahoma" w:hAnsi="Tahoma" w:cs="Tahoma"/>
                <w:color w:val="072B62" w:themeColor="background2" w:themeShade="40"/>
                <w:sz w:val="16"/>
                <w:szCs w:val="16"/>
              </w:rPr>
              <w:t xml:space="preserve">s madze </w:t>
            </w:r>
            <w:r w:rsidRPr="00B06B7A">
              <w:rPr>
                <w:rFonts w:ascii="Tahoma" w:hAnsi="Tahoma" w:cs="Tahoma"/>
                <w:color w:val="072B62" w:themeColor="background2" w:themeShade="40"/>
                <w:sz w:val="16"/>
                <w:szCs w:val="16"/>
              </w:rPr>
              <w:t>BULUNGA TAKING part in the tug of war</w:t>
            </w:r>
            <w:r>
              <w:rPr>
                <w:color w:val="072B62" w:themeColor="background2" w:themeShade="40"/>
                <w:sz w:val="22"/>
                <w:szCs w:val="22"/>
              </w:rPr>
              <w:t>.</w:t>
            </w:r>
          </w:p>
          <w:p w:rsidR="009D040C" w:rsidRDefault="009D040C" w:rsidP="00B72465">
            <w:pPr>
              <w:pStyle w:val="Heading1"/>
              <w:rPr>
                <w:color w:val="072B62" w:themeColor="background2" w:themeShade="40"/>
                <w:sz w:val="28"/>
                <w:szCs w:val="28"/>
              </w:rPr>
            </w:pPr>
          </w:p>
          <w:p w:rsidR="009F38B0" w:rsidRDefault="009F38B0" w:rsidP="00B72465">
            <w:pPr>
              <w:pStyle w:val="Heading2"/>
            </w:pPr>
            <w:r w:rsidRPr="00785EF3">
              <w:rPr>
                <w:noProof/>
                <w:lang w:val="en-ZA" w:eastAsia="en-ZA"/>
              </w:rPr>
              <w:drawing>
                <wp:anchor distT="0" distB="0" distL="114300" distR="114300" simplePos="0" relativeHeight="251674624" behindDoc="1" locked="0" layoutInCell="1" allowOverlap="1" wp14:anchorId="6631D921" wp14:editId="2163B163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81915</wp:posOffset>
                  </wp:positionV>
                  <wp:extent cx="2939415" cy="1960245"/>
                  <wp:effectExtent l="13335" t="5715" r="26670" b="864870"/>
                  <wp:wrapTight wrapText="bothSides">
                    <wp:wrapPolygon edited="0">
                      <wp:start x="-42" y="20907"/>
                      <wp:lineTo x="98" y="20907"/>
                      <wp:lineTo x="2198" y="21747"/>
                      <wp:lineTo x="27815" y="21747"/>
                      <wp:lineTo x="27815" y="-84"/>
                      <wp:lineTo x="-42" y="-84"/>
                      <wp:lineTo x="-42" y="756"/>
                      <wp:lineTo x="-42" y="20907"/>
                    </wp:wrapPolygon>
                  </wp:wrapTight>
                  <wp:docPr id="7" name="Picture 7" descr="C:\Users\compact\Desktop\Shukuma Siteki\IMG_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act\Desktop\Shukuma Siteki\IMG_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9415" cy="19602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38B0" w:rsidRPr="009F38B0" w:rsidRDefault="009F38B0" w:rsidP="009F38B0"/>
          <w:p w:rsidR="009F38B0" w:rsidRPr="009F38B0" w:rsidRDefault="009F38B0" w:rsidP="009F38B0"/>
          <w:p w:rsidR="009F38B0" w:rsidRPr="009F38B0" w:rsidRDefault="009F38B0" w:rsidP="009F38B0"/>
          <w:p w:rsidR="009F38B0" w:rsidRPr="009F38B0" w:rsidRDefault="009F38B0" w:rsidP="009F38B0"/>
          <w:p w:rsidR="009F38B0" w:rsidRPr="009F38B0" w:rsidRDefault="009F38B0" w:rsidP="009F38B0"/>
          <w:p w:rsidR="009F38B0" w:rsidRPr="009F38B0" w:rsidRDefault="009F38B0" w:rsidP="009F38B0"/>
          <w:p w:rsidR="009F38B0" w:rsidRPr="009F38B0" w:rsidRDefault="009F38B0" w:rsidP="009F38B0"/>
          <w:p w:rsidR="009F38B0" w:rsidRPr="00B06B7A" w:rsidRDefault="009F38B0" w:rsidP="009F38B0">
            <w:pPr>
              <w:rPr>
                <w:color w:val="072B62" w:themeColor="background2" w:themeShade="40"/>
              </w:rPr>
            </w:pPr>
          </w:p>
          <w:p w:rsidR="009F38B0" w:rsidRPr="00B06B7A" w:rsidRDefault="00362DE1" w:rsidP="009F38B0">
            <w:pPr>
              <w:pStyle w:val="Heading2"/>
              <w:rPr>
                <w:color w:val="072B62" w:themeColor="background2" w:themeShade="40"/>
                <w:sz w:val="20"/>
              </w:rPr>
            </w:pPr>
            <w:r w:rsidRPr="00B06B7A">
              <w:rPr>
                <w:color w:val="072B62" w:themeColor="background2" w:themeShade="40"/>
                <w:sz w:val="20"/>
              </w:rPr>
              <w:t>kids’</w:t>
            </w:r>
            <w:r w:rsidR="009F38B0" w:rsidRPr="00B06B7A">
              <w:rPr>
                <w:color w:val="072B62" w:themeColor="background2" w:themeShade="40"/>
                <w:sz w:val="20"/>
              </w:rPr>
              <w:t>Athletics Children were encouraged to keep fit</w:t>
            </w:r>
          </w:p>
          <w:p w:rsidR="009D040C" w:rsidRPr="00362DE1" w:rsidRDefault="009F38B0" w:rsidP="00362DE1">
            <w:r w:rsidRPr="00395161">
              <w:rPr>
                <w:noProof/>
                <w:lang w:val="en-ZA" w:eastAsia="en-ZA"/>
              </w:rPr>
              <w:drawing>
                <wp:anchor distT="0" distB="0" distL="114300" distR="114300" simplePos="0" relativeHeight="251685888" behindDoc="1" locked="0" layoutInCell="1" allowOverlap="1" wp14:anchorId="1144BBEF" wp14:editId="14EA849D">
                  <wp:simplePos x="0" y="0"/>
                  <wp:positionH relativeFrom="column">
                    <wp:posOffset>-72551</wp:posOffset>
                  </wp:positionH>
                  <wp:positionV relativeFrom="paragraph">
                    <wp:posOffset>166370</wp:posOffset>
                  </wp:positionV>
                  <wp:extent cx="3413922" cy="2276475"/>
                  <wp:effectExtent l="0" t="0" r="0" b="0"/>
                  <wp:wrapTight wrapText="bothSides">
                    <wp:wrapPolygon edited="0">
                      <wp:start x="482" y="0"/>
                      <wp:lineTo x="0" y="362"/>
                      <wp:lineTo x="0" y="21148"/>
                      <wp:lineTo x="482" y="21329"/>
                      <wp:lineTo x="20973" y="21329"/>
                      <wp:lineTo x="21455" y="21148"/>
                      <wp:lineTo x="21455" y="362"/>
                      <wp:lineTo x="20973" y="0"/>
                      <wp:lineTo x="482" y="0"/>
                    </wp:wrapPolygon>
                  </wp:wrapTight>
                  <wp:docPr id="18" name="Picture 18" descr="C:\Users\compact\Desktop\Shukuma Siteki\IMG_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act\Desktop\Shukuma Siteki\IMG_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88" cy="227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F4560" w:rsidRPr="00A745A2" w:rsidRDefault="00FF4560" w:rsidP="00827292">
      <w:pPr>
        <w:rPr>
          <w:b/>
          <w:color w:val="C00000"/>
          <w:sz w:val="72"/>
          <w:szCs w:val="72"/>
        </w:rPr>
      </w:pPr>
    </w:p>
    <w:tbl>
      <w:tblPr>
        <w:tblpPr w:leftFromText="180" w:rightFromText="180" w:vertAnchor="text" w:tblpY="1"/>
        <w:tblOverlap w:val="never"/>
        <w:tblW w:w="2036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65"/>
        <w:gridCol w:w="4426"/>
      </w:tblGrid>
      <w:tr w:rsidR="000F52A0" w:rsidTr="000F52A0">
        <w:trPr>
          <w:cantSplit/>
          <w:trHeight w:val="9620"/>
        </w:trPr>
        <w:tc>
          <w:tcPr>
            <w:tcW w:w="265" w:type="dxa"/>
          </w:tcPr>
          <w:p w:rsidR="000F52A0" w:rsidRDefault="000F52A0" w:rsidP="000F52A0">
            <w:pPr>
              <w:pStyle w:val="NoSpacing"/>
            </w:pPr>
          </w:p>
        </w:tc>
        <w:tc>
          <w:tcPr>
            <w:tcW w:w="4427" w:type="dxa"/>
          </w:tcPr>
          <w:p w:rsidR="000F52A0" w:rsidRPr="000F52A0" w:rsidRDefault="000F52A0" w:rsidP="000F52A0"/>
        </w:tc>
      </w:tr>
    </w:tbl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  <w:sectPr w:rsidR="007A3490" w:rsidSect="00342E7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lastRenderedPageBreak/>
        <w:t>Here is the full list of the shortlisted nominees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Junior Sportsman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Final top three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Cameroon Thomas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Jele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Melusi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Lukhele</w:t>
      </w:r>
      <w:bookmarkStart w:id="0" w:name="_GoBack"/>
      <w:bookmarkEnd w:id="0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Sisekelo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Rio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Matsenjwa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Junior Sportswoman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Lamulela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Magagula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Mitchelle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Amor Shen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Sikhulile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Mahlalela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ind w:left="720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Sportsman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Thandukukhanya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Dlamini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Zweli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Dlamini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Sibusiso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Matsenjwa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Outstanding Sportswoman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Sindisiwe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Maphalala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Nonhlanhla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Erykah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Seyama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Leticia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Viana</w:t>
      </w:r>
      <w:proofErr w:type="spellEnd"/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Outstanding Sportsman – SPWD</w:t>
      </w:r>
    </w:p>
    <w:p w:rsidR="007A3490" w:rsidRPr="007A3490" w:rsidRDefault="007A3490" w:rsidP="007A349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Thobani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Zikalala</w:t>
      </w:r>
      <w:proofErr w:type="spellEnd"/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Outstanding Sportswoman – SPWD</w:t>
      </w:r>
    </w:p>
    <w:p w:rsidR="007A3490" w:rsidRPr="007A3490" w:rsidRDefault="007A3490" w:rsidP="007A349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Nomsa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Mkhonta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Outstanding Sports Team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Under-17 Football national team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Correctional Sunrise ladies VB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2018 National Bass Angling team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ind w:left="720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207A28" w:rsidRDefault="00207A28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</w:p>
    <w:p w:rsidR="00207A28" w:rsidRDefault="00207A28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</w:p>
    <w:p w:rsidR="00207A28" w:rsidRDefault="00207A28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</w:p>
    <w:p w:rsidR="00207A28" w:rsidRDefault="00207A28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>Outstanding Sports Coach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Final top three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Mbuso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Vilakati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Mfanafuthi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Vilakati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Velekhaya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Mthethwa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Administrator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Bonginkhosi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Shabangu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Bhekisisa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Mkhonta</w:t>
      </w:r>
      <w:proofErr w:type="spellEnd"/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ind w:left="720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Sports Leader </w:t>
      </w:r>
    </w:p>
    <w:p w:rsidR="007A3490" w:rsidRPr="007A3490" w:rsidRDefault="007A3490" w:rsidP="007A349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Sizwe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Mabuza</w:t>
      </w:r>
      <w:proofErr w:type="spellEnd"/>
    </w:p>
    <w:p w:rsidR="007A3490" w:rsidRPr="007A3490" w:rsidRDefault="007A3490" w:rsidP="007A349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Bonginkhosi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Shabangu</w:t>
      </w:r>
      <w:proofErr w:type="spellEnd"/>
    </w:p>
    <w:p w:rsidR="007A3490" w:rsidRPr="007A3490" w:rsidRDefault="007A3490" w:rsidP="007A349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Maxwell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Jele</w:t>
      </w:r>
      <w:proofErr w:type="spellEnd"/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Outstanding Sports Journalist </w:t>
      </w:r>
    </w:p>
    <w:p w:rsidR="00207A28" w:rsidRDefault="00207A28" w:rsidP="00207A28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Pr="00207A28" w:rsidRDefault="007A3490" w:rsidP="00207A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207A28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Sibusiso</w:t>
      </w:r>
      <w:proofErr w:type="spellEnd"/>
      <w:r w:rsidRPr="00207A28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207A28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Masilela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Phathizwe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Msibi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Ashmond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Nzima </w:t>
      </w:r>
    </w:p>
    <w:p w:rsid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00000"/>
          <w:sz w:val="22"/>
          <w:szCs w:val="22"/>
          <w:lang w:val="en-ZA" w:eastAsia="en-ZA"/>
        </w:rPr>
      </w:pPr>
    </w:p>
    <w:p w:rsidR="007A3490" w:rsidRPr="007A3490" w:rsidRDefault="007A3490" w:rsidP="007A3490">
      <w:p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b/>
          <w:color w:val="0E57C4" w:themeColor="background2" w:themeShade="80"/>
          <w:sz w:val="22"/>
          <w:szCs w:val="22"/>
          <w:lang w:val="en-ZA" w:eastAsia="en-ZA"/>
        </w:rPr>
        <w:t xml:space="preserve">Sports Star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Lamulela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Magagula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Mitchele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Amor Shen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Sikhulile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Mahlalela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Zweli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Dlamini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Thandukukhanya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Dlamini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Sibusiso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Matsenjwa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Sindisiwe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Maphalala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Nonhlanhla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Erykah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Seyema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Leticia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Viana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Thobani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Zikalala</w:t>
      </w:r>
      <w:proofErr w:type="spellEnd"/>
    </w:p>
    <w:p w:rsidR="007A3490" w:rsidRPr="007A3490" w:rsidRDefault="007A3490" w:rsidP="007A349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left"/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</w:pP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Nomsa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  <w:proofErr w:type="spellStart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>Mkhonta</w:t>
      </w:r>
      <w:proofErr w:type="spellEnd"/>
      <w:r w:rsidRPr="007A3490">
        <w:rPr>
          <w:rFonts w:ascii="Calibri" w:eastAsia="Calibri" w:hAnsi="Calibri" w:cs="Calibri"/>
          <w:color w:val="000000"/>
          <w:sz w:val="22"/>
          <w:szCs w:val="22"/>
          <w:lang w:val="en-ZA" w:eastAsia="en-ZA"/>
        </w:rPr>
        <w:t xml:space="preserve"> </w:t>
      </w:r>
    </w:p>
    <w:p w:rsidR="00833E0B" w:rsidRPr="000F52A0" w:rsidRDefault="00833E0B" w:rsidP="000F52A0">
      <w:pPr>
        <w:tabs>
          <w:tab w:val="left" w:pos="7650"/>
        </w:tabs>
      </w:pPr>
    </w:p>
    <w:sectPr w:rsidR="00833E0B" w:rsidRPr="000F52A0" w:rsidSect="007A3490">
      <w:type w:val="continuous"/>
      <w:pgSz w:w="12240" w:h="15840"/>
      <w:pgMar w:top="360" w:right="360" w:bottom="360" w:left="360" w:header="720" w:footer="72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4C3" w:rsidRDefault="007C04C3" w:rsidP="00614DF7">
      <w:pPr>
        <w:spacing w:after="0" w:line="240" w:lineRule="auto"/>
      </w:pPr>
      <w:r>
        <w:separator/>
      </w:r>
    </w:p>
  </w:endnote>
  <w:endnote w:type="continuationSeparator" w:id="0">
    <w:p w:rsidR="007C04C3" w:rsidRDefault="007C04C3" w:rsidP="0061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90" w:rsidRDefault="007A34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90" w:rsidRDefault="007A34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90" w:rsidRDefault="007A3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4C3" w:rsidRDefault="007C04C3" w:rsidP="00614DF7">
      <w:pPr>
        <w:spacing w:after="0" w:line="240" w:lineRule="auto"/>
      </w:pPr>
      <w:r>
        <w:separator/>
      </w:r>
    </w:p>
  </w:footnote>
  <w:footnote w:type="continuationSeparator" w:id="0">
    <w:p w:rsidR="007C04C3" w:rsidRDefault="007C04C3" w:rsidP="00614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90" w:rsidRDefault="007A3490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0809" o:spid="_x0000_s2050" type="#_x0000_t75" style="position:absolute;left:0;text-align:left;margin-left:0;margin-top:0;width:575.75pt;height:407.05pt;z-index:-251657216;mso-position-horizontal:center;mso-position-horizontal-relative:margin;mso-position-vertical:center;mso-position-vertical-relative:margin" o:allowincell="f">
          <v:imagedata r:id="rId1" o:title="DOC-20190310-WA002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292" w:rsidRDefault="007A3490" w:rsidP="000F52A0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0810" o:spid="_x0000_s2051" type="#_x0000_t75" style="position:absolute;left:0;text-align:left;margin-left:0;margin-top:0;width:575.75pt;height:407.05pt;z-index:-251656192;mso-position-horizontal:center;mso-position-horizontal-relative:margin;mso-position-vertical:center;mso-position-vertical-relative:margin" o:allowincell="f">
          <v:imagedata r:id="rId1" o:title="DOC-20190310-WA0024"/>
        </v:shape>
      </w:pict>
    </w:r>
  </w:p>
  <w:p w:rsidR="00827292" w:rsidRDefault="008272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490" w:rsidRDefault="007A3490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0808" o:spid="_x0000_s2049" type="#_x0000_t75" style="position:absolute;left:0;text-align:left;margin-left:0;margin-top:0;width:575.75pt;height:407.05pt;z-index:-251658240;mso-position-horizontal:center;mso-position-horizontal-relative:margin;mso-position-vertical:center;mso-position-vertical-relative:margin" o:allowincell="f">
          <v:imagedata r:id="rId1" o:title="DOC-20190310-WA0024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D3E5E"/>
    <w:multiLevelType w:val="hybridMultilevel"/>
    <w:tmpl w:val="9D46F298"/>
    <w:lvl w:ilvl="0" w:tplc="0409000B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" w15:restartNumberingAfterBreak="0">
    <w:nsid w:val="0DA70217"/>
    <w:multiLevelType w:val="hybridMultilevel"/>
    <w:tmpl w:val="5EB0F0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83635"/>
    <w:multiLevelType w:val="hybridMultilevel"/>
    <w:tmpl w:val="DEA29F0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628"/>
    <w:multiLevelType w:val="hybridMultilevel"/>
    <w:tmpl w:val="725EF21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A66DC"/>
    <w:multiLevelType w:val="hybridMultilevel"/>
    <w:tmpl w:val="8C980B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D142D"/>
    <w:multiLevelType w:val="hybridMultilevel"/>
    <w:tmpl w:val="2A4C0AD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7155D"/>
    <w:multiLevelType w:val="hybridMultilevel"/>
    <w:tmpl w:val="AD263BB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73B5A"/>
    <w:multiLevelType w:val="hybridMultilevel"/>
    <w:tmpl w:val="02D286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76B3F"/>
    <w:multiLevelType w:val="hybridMultilevel"/>
    <w:tmpl w:val="1248C88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B1A65"/>
    <w:multiLevelType w:val="hybridMultilevel"/>
    <w:tmpl w:val="1CDA318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168C5"/>
    <w:multiLevelType w:val="hybridMultilevel"/>
    <w:tmpl w:val="6F6C0F1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30A09"/>
    <w:multiLevelType w:val="hybridMultilevel"/>
    <w:tmpl w:val="DAA68BE8"/>
    <w:lvl w:ilvl="0" w:tplc="27CAB95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350C4"/>
    <w:multiLevelType w:val="hybridMultilevel"/>
    <w:tmpl w:val="481232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92F09"/>
    <w:multiLevelType w:val="hybridMultilevel"/>
    <w:tmpl w:val="48C41CC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5712E"/>
    <w:multiLevelType w:val="hybridMultilevel"/>
    <w:tmpl w:val="844E1AD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3"/>
  </w:num>
  <w:num w:numId="8">
    <w:abstractNumId w:val="1"/>
  </w:num>
  <w:num w:numId="9">
    <w:abstractNumId w:val="8"/>
  </w:num>
  <w:num w:numId="10">
    <w:abstractNumId w:val="10"/>
  </w:num>
  <w:num w:numId="11">
    <w:abstractNumId w:val="3"/>
  </w:num>
  <w:num w:numId="12">
    <w:abstractNumId w:val="14"/>
  </w:num>
  <w:num w:numId="13">
    <w:abstractNumId w:val="11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B5"/>
    <w:rsid w:val="00011B82"/>
    <w:rsid w:val="00015685"/>
    <w:rsid w:val="00025911"/>
    <w:rsid w:val="000757BF"/>
    <w:rsid w:val="000960FC"/>
    <w:rsid w:val="000D0EF1"/>
    <w:rsid w:val="000D27A1"/>
    <w:rsid w:val="000E2E96"/>
    <w:rsid w:val="000E7486"/>
    <w:rsid w:val="000F52A0"/>
    <w:rsid w:val="001818BC"/>
    <w:rsid w:val="00182199"/>
    <w:rsid w:val="00202ED3"/>
    <w:rsid w:val="0020656E"/>
    <w:rsid w:val="00207A28"/>
    <w:rsid w:val="00217BBA"/>
    <w:rsid w:val="00227BAB"/>
    <w:rsid w:val="0023384A"/>
    <w:rsid w:val="00235DDB"/>
    <w:rsid w:val="0024297B"/>
    <w:rsid w:val="00246A19"/>
    <w:rsid w:val="0025192D"/>
    <w:rsid w:val="0026785F"/>
    <w:rsid w:val="002A64CA"/>
    <w:rsid w:val="002C549C"/>
    <w:rsid w:val="002E79E0"/>
    <w:rsid w:val="00307A0A"/>
    <w:rsid w:val="00335E89"/>
    <w:rsid w:val="00342E74"/>
    <w:rsid w:val="00361FFD"/>
    <w:rsid w:val="00362DE1"/>
    <w:rsid w:val="00380F2D"/>
    <w:rsid w:val="00381A5A"/>
    <w:rsid w:val="00387B5F"/>
    <w:rsid w:val="00395161"/>
    <w:rsid w:val="003A2D61"/>
    <w:rsid w:val="003B0F99"/>
    <w:rsid w:val="003D27B9"/>
    <w:rsid w:val="003E3262"/>
    <w:rsid w:val="003E63CB"/>
    <w:rsid w:val="00411B65"/>
    <w:rsid w:val="00451937"/>
    <w:rsid w:val="004B643C"/>
    <w:rsid w:val="0054207C"/>
    <w:rsid w:val="0058157C"/>
    <w:rsid w:val="005A1FC5"/>
    <w:rsid w:val="005E1A42"/>
    <w:rsid w:val="005E5B16"/>
    <w:rsid w:val="005E78F1"/>
    <w:rsid w:val="00600C28"/>
    <w:rsid w:val="00614DF7"/>
    <w:rsid w:val="0062123A"/>
    <w:rsid w:val="00621D04"/>
    <w:rsid w:val="00622F17"/>
    <w:rsid w:val="00625E7C"/>
    <w:rsid w:val="00646E75"/>
    <w:rsid w:val="0065723F"/>
    <w:rsid w:val="0065753B"/>
    <w:rsid w:val="00662589"/>
    <w:rsid w:val="00664B3C"/>
    <w:rsid w:val="00676CCE"/>
    <w:rsid w:val="00682EC8"/>
    <w:rsid w:val="00686886"/>
    <w:rsid w:val="0069170D"/>
    <w:rsid w:val="006973EC"/>
    <w:rsid w:val="006A2903"/>
    <w:rsid w:val="006C423B"/>
    <w:rsid w:val="0070295E"/>
    <w:rsid w:val="00711D20"/>
    <w:rsid w:val="00761973"/>
    <w:rsid w:val="00784215"/>
    <w:rsid w:val="00785EF3"/>
    <w:rsid w:val="00791BB7"/>
    <w:rsid w:val="007A3490"/>
    <w:rsid w:val="007C04C3"/>
    <w:rsid w:val="007D4AE9"/>
    <w:rsid w:val="007D4C14"/>
    <w:rsid w:val="007E70C3"/>
    <w:rsid w:val="007F0DEA"/>
    <w:rsid w:val="00800598"/>
    <w:rsid w:val="00827292"/>
    <w:rsid w:val="00830DEC"/>
    <w:rsid w:val="00833E0B"/>
    <w:rsid w:val="0086273C"/>
    <w:rsid w:val="00892E3A"/>
    <w:rsid w:val="00894BB1"/>
    <w:rsid w:val="008A423E"/>
    <w:rsid w:val="008A6506"/>
    <w:rsid w:val="008D7EE5"/>
    <w:rsid w:val="008E0818"/>
    <w:rsid w:val="009031FE"/>
    <w:rsid w:val="009625E4"/>
    <w:rsid w:val="00996406"/>
    <w:rsid w:val="009B4F05"/>
    <w:rsid w:val="009B6372"/>
    <w:rsid w:val="009D040C"/>
    <w:rsid w:val="009D31CF"/>
    <w:rsid w:val="009F38B0"/>
    <w:rsid w:val="00A01FE5"/>
    <w:rsid w:val="00A16034"/>
    <w:rsid w:val="00A50BCD"/>
    <w:rsid w:val="00A57F4B"/>
    <w:rsid w:val="00A64C41"/>
    <w:rsid w:val="00A65B8A"/>
    <w:rsid w:val="00A6757E"/>
    <w:rsid w:val="00A745A2"/>
    <w:rsid w:val="00AD6CC6"/>
    <w:rsid w:val="00AF6B92"/>
    <w:rsid w:val="00B06B7A"/>
    <w:rsid w:val="00B60101"/>
    <w:rsid w:val="00B678C6"/>
    <w:rsid w:val="00B726F0"/>
    <w:rsid w:val="00B76223"/>
    <w:rsid w:val="00B97006"/>
    <w:rsid w:val="00BD056D"/>
    <w:rsid w:val="00BD0DAE"/>
    <w:rsid w:val="00C05A75"/>
    <w:rsid w:val="00C114E0"/>
    <w:rsid w:val="00C1400D"/>
    <w:rsid w:val="00C36D8A"/>
    <w:rsid w:val="00C62C10"/>
    <w:rsid w:val="00C72B97"/>
    <w:rsid w:val="00C84CAE"/>
    <w:rsid w:val="00CA2024"/>
    <w:rsid w:val="00CB6D27"/>
    <w:rsid w:val="00CE0F61"/>
    <w:rsid w:val="00CF31D6"/>
    <w:rsid w:val="00D339ED"/>
    <w:rsid w:val="00D92E39"/>
    <w:rsid w:val="00D92EA1"/>
    <w:rsid w:val="00DC2A53"/>
    <w:rsid w:val="00E13958"/>
    <w:rsid w:val="00E24CB5"/>
    <w:rsid w:val="00E55D74"/>
    <w:rsid w:val="00E73866"/>
    <w:rsid w:val="00E94E27"/>
    <w:rsid w:val="00EA60D4"/>
    <w:rsid w:val="00EB73C7"/>
    <w:rsid w:val="00F01D94"/>
    <w:rsid w:val="00F35A90"/>
    <w:rsid w:val="00F6311A"/>
    <w:rsid w:val="00F70BF4"/>
    <w:rsid w:val="00F86647"/>
    <w:rsid w:val="00FB0754"/>
    <w:rsid w:val="00FE0501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A5A"/>
  </w:style>
  <w:style w:type="paragraph" w:styleId="Heading1">
    <w:name w:val="heading 1"/>
    <w:basedOn w:val="Normal"/>
    <w:next w:val="Normal"/>
    <w:link w:val="Heading1Char"/>
    <w:uiPriority w:val="9"/>
    <w:qFormat/>
    <w:rsid w:val="0065723F"/>
    <w:pPr>
      <w:spacing w:line="240" w:lineRule="auto"/>
      <w:jc w:val="left"/>
      <w:outlineLvl w:val="0"/>
    </w:pPr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62"/>
    <w:pPr>
      <w:outlineLvl w:val="1"/>
    </w:pPr>
    <w:rPr>
      <w:caps/>
      <w:color w:val="629DD1" w:themeColor="accen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62C1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C62C1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62C10"/>
    <w:pPr>
      <w:spacing w:before="200" w:after="0"/>
      <w:jc w:val="left"/>
      <w:outlineLvl w:val="4"/>
    </w:pPr>
    <w:rPr>
      <w:smallCaps/>
      <w:color w:val="3476B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62C10"/>
    <w:pPr>
      <w:spacing w:after="0"/>
      <w:jc w:val="left"/>
      <w:outlineLvl w:val="5"/>
    </w:pPr>
    <w:rPr>
      <w:smallCaps/>
      <w:color w:val="629DD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62C10"/>
    <w:pPr>
      <w:spacing w:after="0"/>
      <w:jc w:val="left"/>
      <w:outlineLvl w:val="6"/>
    </w:pPr>
    <w:rPr>
      <w:b/>
      <w:smallCaps/>
      <w:color w:val="629DD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62C10"/>
    <w:pPr>
      <w:spacing w:after="0"/>
      <w:jc w:val="left"/>
      <w:outlineLvl w:val="7"/>
    </w:pPr>
    <w:rPr>
      <w:b/>
      <w:i/>
      <w:smallCaps/>
      <w:color w:val="3476B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62C10"/>
    <w:pPr>
      <w:spacing w:after="0"/>
      <w:jc w:val="left"/>
      <w:outlineLvl w:val="8"/>
    </w:pPr>
    <w:rPr>
      <w:b/>
      <w:i/>
      <w:smallCaps/>
      <w:color w:val="224E76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381A5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A5A"/>
    <w:rPr>
      <w:smallCaps/>
      <w:color w:val="3476B1" w:themeColor="accent2" w:themeShade="BF"/>
      <w:spacing w:val="10"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723F"/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E3262"/>
    <w:rPr>
      <w:caps/>
      <w:color w:val="629DD1" w:themeColor="accent2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A5A"/>
    <w:rPr>
      <w:smallCaps/>
      <w:spacing w:val="5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A5A"/>
    <w:rPr>
      <w:smallCaps/>
      <w:color w:val="629DD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A5A"/>
    <w:rPr>
      <w:b/>
      <w:smallCaps/>
      <w:color w:val="629DD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A5A"/>
    <w:rPr>
      <w:b/>
      <w:i/>
      <w:smallCaps/>
      <w:color w:val="3476B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A5A"/>
    <w:rPr>
      <w:b/>
      <w:i/>
      <w:smallCaps/>
      <w:color w:val="224E76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C1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5723F"/>
    <w:pPr>
      <w:spacing w:after="0" w:line="240" w:lineRule="auto"/>
      <w:jc w:val="left"/>
    </w:pPr>
    <w:rPr>
      <w:rFonts w:ascii="Calibri" w:hAnsi="Calibri" w:cstheme="majorHAnsi"/>
      <w:b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65723F"/>
    <w:rPr>
      <w:rFonts w:ascii="Calibri" w:hAnsi="Calibri" w:cstheme="majorHAnsi"/>
      <w:b/>
      <w:sz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23F"/>
    <w:pPr>
      <w:spacing w:line="240" w:lineRule="auto"/>
      <w:jc w:val="left"/>
    </w:pPr>
    <w:rPr>
      <w:caps/>
      <w:smallCaps/>
      <w:color w:val="3476B1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5723F"/>
    <w:rPr>
      <w:caps/>
      <w:smallCaps/>
      <w:color w:val="3476B1" w:themeColor="accent2" w:themeShade="BF"/>
      <w:sz w:val="40"/>
    </w:rPr>
  </w:style>
  <w:style w:type="character" w:styleId="Strong">
    <w:name w:val="Strong"/>
    <w:uiPriority w:val="22"/>
    <w:semiHidden/>
    <w:rsid w:val="00C62C10"/>
    <w:rPr>
      <w:b/>
      <w:color w:val="629DD1" w:themeColor="accent2"/>
    </w:rPr>
  </w:style>
  <w:style w:type="character" w:styleId="Emphasis">
    <w:name w:val="Emphasis"/>
    <w:uiPriority w:val="20"/>
    <w:semiHidden/>
    <w:rsid w:val="00C62C1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62C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2C10"/>
  </w:style>
  <w:style w:type="paragraph" w:styleId="ListParagraph">
    <w:name w:val="List Paragraph"/>
    <w:basedOn w:val="Normal"/>
    <w:uiPriority w:val="34"/>
    <w:semiHidden/>
    <w:rsid w:val="00C62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62C10"/>
    <w:rPr>
      <w:i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81A5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62C10"/>
    <w:pPr>
      <w:pBdr>
        <w:top w:val="single" w:sz="8" w:space="10" w:color="3476B1" w:themeColor="accent2" w:themeShade="BF"/>
        <w:left w:val="single" w:sz="8" w:space="10" w:color="3476B1" w:themeColor="accent2" w:themeShade="BF"/>
        <w:bottom w:val="single" w:sz="8" w:space="10" w:color="3476B1" w:themeColor="accent2" w:themeShade="BF"/>
        <w:right w:val="single" w:sz="8" w:space="10" w:color="3476B1" w:themeColor="accent2" w:themeShade="BF"/>
      </w:pBdr>
      <w:shd w:val="clear" w:color="auto" w:fill="629DD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36D8A"/>
    <w:rPr>
      <w:b/>
      <w:i/>
      <w:color w:val="FFFFFF" w:themeColor="background1"/>
      <w:shd w:val="clear" w:color="auto" w:fill="629DD1" w:themeFill="accent2"/>
    </w:rPr>
  </w:style>
  <w:style w:type="character" w:styleId="SubtleEmphasis">
    <w:name w:val="Subtle Emphasis"/>
    <w:uiPriority w:val="19"/>
    <w:semiHidden/>
    <w:rsid w:val="00C62C10"/>
    <w:rPr>
      <w:i/>
    </w:rPr>
  </w:style>
  <w:style w:type="character" w:styleId="IntenseEmphasis">
    <w:name w:val="Intense Emphasis"/>
    <w:uiPriority w:val="21"/>
    <w:semiHidden/>
    <w:rsid w:val="00C62C10"/>
    <w:rPr>
      <w:b/>
      <w:i/>
      <w:color w:val="629DD1" w:themeColor="accent2"/>
      <w:spacing w:val="10"/>
    </w:rPr>
  </w:style>
  <w:style w:type="character" w:styleId="SubtleReference">
    <w:name w:val="Subtle Reference"/>
    <w:uiPriority w:val="31"/>
    <w:semiHidden/>
    <w:rsid w:val="00C62C10"/>
    <w:rPr>
      <w:b/>
    </w:rPr>
  </w:style>
  <w:style w:type="character" w:styleId="IntenseReference">
    <w:name w:val="Intense Reference"/>
    <w:uiPriority w:val="32"/>
    <w:semiHidden/>
    <w:rsid w:val="00C62C1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semiHidden/>
    <w:rsid w:val="00C62C1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2C10"/>
    <w:pPr>
      <w:outlineLvl w:val="9"/>
    </w:pPr>
  </w:style>
  <w:style w:type="paragraph" w:customStyle="1" w:styleId="PersonalName">
    <w:name w:val="Personal Name"/>
    <w:basedOn w:val="Title"/>
    <w:semiHidden/>
    <w:rsid w:val="00C62C10"/>
    <w:rPr>
      <w:b w:val="0"/>
      <w:caps/>
      <w:color w:val="000000"/>
      <w:sz w:val="28"/>
      <w:szCs w:val="28"/>
    </w:rPr>
  </w:style>
  <w:style w:type="paragraph" w:customStyle="1" w:styleId="CaptionHeading">
    <w:name w:val="Caption Heading"/>
    <w:basedOn w:val="Normal"/>
    <w:semiHidden/>
    <w:rsid w:val="00C62C10"/>
    <w:pPr>
      <w:spacing w:after="120" w:line="312" w:lineRule="auto"/>
    </w:pPr>
    <w:rPr>
      <w:rFonts w:asciiTheme="majorHAnsi" w:eastAsiaTheme="minorHAnsi" w:hAnsiTheme="majorHAnsi"/>
      <w:color w:val="1E5E9F" w:themeColor="accent3" w:themeShade="BF"/>
      <w:szCs w:val="22"/>
    </w:rPr>
  </w:style>
  <w:style w:type="paragraph" w:customStyle="1" w:styleId="Address3">
    <w:name w:val="Address 3"/>
    <w:basedOn w:val="Subtitle"/>
    <w:link w:val="Address3Char"/>
    <w:semiHidden/>
    <w:rsid w:val="00C62C10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semiHidden/>
    <w:rsid w:val="00C36D8A"/>
    <w:rPr>
      <w:caps/>
      <w:smallCaps/>
      <w:color w:val="3476B1" w:themeColor="accent2" w:themeShade="BF"/>
      <w:sz w:val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C62C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2C10"/>
    <w:rPr>
      <w:rFonts w:ascii="Century Gothic" w:hAnsi="Century Gothic"/>
      <w:sz w:val="21"/>
    </w:rPr>
  </w:style>
  <w:style w:type="paragraph" w:styleId="TOC1">
    <w:name w:val="toc 1"/>
    <w:basedOn w:val="Normal"/>
    <w:next w:val="Normal"/>
    <w:autoRedefine/>
    <w:uiPriority w:val="39"/>
    <w:rsid w:val="009625E4"/>
    <w:pPr>
      <w:pBdr>
        <w:top w:val="single" w:sz="12" w:space="1" w:color="629DD1" w:themeColor="accent2"/>
      </w:pBdr>
      <w:spacing w:line="240" w:lineRule="auto"/>
      <w:jc w:val="left"/>
    </w:pPr>
    <w:rPr>
      <w:b/>
      <w:sz w:val="32"/>
    </w:rPr>
  </w:style>
  <w:style w:type="paragraph" w:styleId="TOC2">
    <w:name w:val="toc 2"/>
    <w:basedOn w:val="Normal"/>
    <w:next w:val="Normal"/>
    <w:autoRedefine/>
    <w:uiPriority w:val="39"/>
    <w:rsid w:val="00AF6B92"/>
  </w:style>
  <w:style w:type="character" w:styleId="PlaceholderText">
    <w:name w:val="Placeholder Text"/>
    <w:basedOn w:val="DefaultParagraphFont"/>
    <w:uiPriority w:val="99"/>
    <w:semiHidden/>
    <w:rsid w:val="00C36D8A"/>
    <w:rPr>
      <w:color w:val="808080"/>
    </w:rPr>
  </w:style>
  <w:style w:type="paragraph" w:customStyle="1" w:styleId="Image">
    <w:name w:val="Image"/>
    <w:basedOn w:val="Normal"/>
    <w:qFormat/>
    <w:rsid w:val="00F86647"/>
    <w:pPr>
      <w:spacing w:after="0" w:line="240" w:lineRule="auto"/>
      <w:ind w:left="-216"/>
    </w:pPr>
    <w:rPr>
      <w:noProof/>
    </w:rPr>
  </w:style>
  <w:style w:type="paragraph" w:styleId="Header">
    <w:name w:val="header"/>
    <w:basedOn w:val="Normal"/>
    <w:link w:val="HeaderChar"/>
    <w:uiPriority w:val="99"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F7"/>
  </w:style>
  <w:style w:type="paragraph" w:styleId="Footer">
    <w:name w:val="footer"/>
    <w:basedOn w:val="Normal"/>
    <w:link w:val="FooterChar"/>
    <w:uiPriority w:val="99"/>
    <w:unhideWhenUsed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F7"/>
  </w:style>
  <w:style w:type="character" w:styleId="Hyperlink">
    <w:name w:val="Hyperlink"/>
    <w:basedOn w:val="DefaultParagraphFont"/>
    <w:uiPriority w:val="99"/>
    <w:unhideWhenUsed/>
    <w:rsid w:val="00A64C41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wnloads\TF16412212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61522-059A-42AA-83AC-4A5DFF1CE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14E212-8C63-402E-BC69-0C32A3762B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8BFBD1-E885-4C9E-9451-46C62F4BD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532349-F5F6-4BD9-9ACB-D4E7278A0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TF16412212</Template>
  <TotalTime>0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2019-03-14T14:26:00Z</dcterms:created>
  <dcterms:modified xsi:type="dcterms:W3CDTF">2019-03-14T14:26:00Z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